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629F" w14:textId="53D1BCCA" w:rsidR="00945A2F" w:rsidRPr="003B76C3" w:rsidRDefault="001131DA" w:rsidP="00F40BAA">
      <w:pPr>
        <w:pStyle w:val="Rubrik"/>
        <w:spacing w:before="480"/>
        <w:jc w:val="center"/>
        <w:rPr>
          <w:rFonts w:ascii="Arial" w:hAnsi="Arial" w:cs="Arial"/>
          <w:sz w:val="44"/>
          <w:szCs w:val="44"/>
        </w:rPr>
      </w:pPr>
      <w:proofErr w:type="gramStart"/>
      <w:r>
        <w:rPr>
          <w:rFonts w:ascii="Arial" w:hAnsi="Arial" w:cs="Arial"/>
          <w:sz w:val="44"/>
          <w:szCs w:val="44"/>
        </w:rPr>
        <w:t>9209106</w:t>
      </w:r>
      <w:proofErr w:type="gramEnd"/>
      <w:r>
        <w:rPr>
          <w:rFonts w:ascii="Arial" w:hAnsi="Arial" w:cs="Arial"/>
          <w:sz w:val="44"/>
          <w:szCs w:val="44"/>
        </w:rPr>
        <w:t xml:space="preserve"> </w:t>
      </w:r>
      <w:proofErr w:type="spellStart"/>
      <w:r>
        <w:rPr>
          <w:rFonts w:ascii="Arial" w:hAnsi="Arial" w:cs="Arial"/>
          <w:sz w:val="44"/>
          <w:szCs w:val="44"/>
        </w:rPr>
        <w:t>Kioto</w:t>
      </w:r>
      <w:proofErr w:type="spellEnd"/>
      <w:r>
        <w:rPr>
          <w:rFonts w:ascii="Arial" w:hAnsi="Arial" w:cs="Arial"/>
          <w:sz w:val="44"/>
          <w:szCs w:val="44"/>
        </w:rPr>
        <w:t>/Ocean spolventil (Ver.2)</w:t>
      </w:r>
    </w:p>
    <w:p w14:paraId="61FDD0FD" w14:textId="77777777" w:rsidR="00D6017A" w:rsidRDefault="00D6017A" w:rsidP="00945A2F">
      <w:pPr>
        <w:rPr>
          <w:rFonts w:ascii="HafaForever" w:hAnsi="HafaForever"/>
          <w:b/>
        </w:rPr>
      </w:pPr>
    </w:p>
    <w:p w14:paraId="02EB7928" w14:textId="042547E1" w:rsidR="007271DF" w:rsidRDefault="007271DF" w:rsidP="00945A2F">
      <w:pPr>
        <w:rPr>
          <w:rFonts w:ascii="HafaForever" w:hAnsi="HafaForever"/>
          <w:b/>
        </w:rPr>
      </w:pPr>
    </w:p>
    <w:p w14:paraId="3BB165EB" w14:textId="7A74A2A0" w:rsidR="00D6017A" w:rsidRPr="00957627" w:rsidRDefault="00121A00" w:rsidP="00D6017A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VIKTIGT</w:t>
      </w:r>
      <w:r w:rsidR="003B76C3">
        <w:rPr>
          <w:rFonts w:cs="Arial"/>
          <w:b/>
          <w:sz w:val="22"/>
          <w:szCs w:val="22"/>
        </w:rPr>
        <w:t xml:space="preserve">! </w:t>
      </w:r>
    </w:p>
    <w:p w14:paraId="2E48D8C9" w14:textId="72121F20" w:rsidR="00D6017A" w:rsidRPr="00957627" w:rsidRDefault="00EB4169" w:rsidP="00945A2F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Stäng av inkommande vatten till toaletten, antingen på </w:t>
      </w:r>
      <w:proofErr w:type="spellStart"/>
      <w:r>
        <w:rPr>
          <w:rFonts w:cs="Arial"/>
          <w:sz w:val="22"/>
          <w:szCs w:val="22"/>
        </w:rPr>
        <w:t>ballofixen</w:t>
      </w:r>
      <w:proofErr w:type="spellEnd"/>
      <w:r>
        <w:rPr>
          <w:rFonts w:cs="Arial"/>
          <w:sz w:val="22"/>
          <w:szCs w:val="22"/>
        </w:rPr>
        <w:t xml:space="preserve"> eller vid huvudkranen</w:t>
      </w:r>
    </w:p>
    <w:p w14:paraId="61CF0DD2" w14:textId="49C3BA5F" w:rsidR="00C305AF" w:rsidRPr="00957627" w:rsidRDefault="00C305AF" w:rsidP="00945A2F">
      <w:pPr>
        <w:rPr>
          <w:rFonts w:cs="Arial"/>
          <w:b/>
          <w:sz w:val="22"/>
          <w:szCs w:val="22"/>
        </w:rPr>
      </w:pPr>
    </w:p>
    <w:p w14:paraId="02690761" w14:textId="7995EC55" w:rsidR="00D6017A" w:rsidRDefault="00121A00" w:rsidP="00121A00">
      <w:pPr>
        <w:pStyle w:val="Rubrik1"/>
        <w:rPr>
          <w:rStyle w:val="Diskretbetoning"/>
        </w:rPr>
      </w:pPr>
      <w:r w:rsidRPr="00121A00">
        <w:rPr>
          <w:rStyle w:val="Diskretbetoning"/>
        </w:rPr>
        <w:t>Dess</w:t>
      </w:r>
      <w:r w:rsidR="00BF7468">
        <w:rPr>
          <w:rStyle w:val="Diskretbetoning"/>
        </w:rPr>
        <w:t>a</w:t>
      </w:r>
      <w:r w:rsidRPr="00121A00">
        <w:rPr>
          <w:rStyle w:val="Diskretbetoning"/>
        </w:rPr>
        <w:t xml:space="preserve"> verktyg behöver</w:t>
      </w:r>
      <w:r w:rsidR="00BF7468">
        <w:rPr>
          <w:rStyle w:val="Diskretbetoning"/>
        </w:rPr>
        <w:t xml:space="preserve"> du</w:t>
      </w:r>
      <w:r w:rsidRPr="00121A00">
        <w:rPr>
          <w:rStyle w:val="Diskretbetoning"/>
        </w:rPr>
        <w:t xml:space="preserve"> </w:t>
      </w:r>
      <w:r w:rsidR="00BF7468">
        <w:rPr>
          <w:rStyle w:val="Diskretbetoning"/>
        </w:rPr>
        <w:t xml:space="preserve">för att lossa bultarna </w:t>
      </w:r>
      <w:r w:rsidR="001131DA">
        <w:rPr>
          <w:rStyle w:val="Diskretbetoning"/>
        </w:rPr>
        <w:t>om du ej lyckas återanvända muttern</w:t>
      </w:r>
      <w:r w:rsidR="00BF7468">
        <w:rPr>
          <w:rStyle w:val="Diskretbetoning"/>
        </w:rPr>
        <w:t xml:space="preserve"> som sitter under </w:t>
      </w:r>
      <w:proofErr w:type="spellStart"/>
      <w:r w:rsidR="00BF7468">
        <w:rPr>
          <w:rStyle w:val="Diskretbetoning"/>
        </w:rPr>
        <w:t>sisternen</w:t>
      </w:r>
      <w:proofErr w:type="spellEnd"/>
      <w:r w:rsidR="00BF7468">
        <w:rPr>
          <w:rStyle w:val="Diskretbetoning"/>
        </w:rPr>
        <w:t>.</w:t>
      </w:r>
    </w:p>
    <w:p w14:paraId="16E960AD" w14:textId="77777777" w:rsidR="00BF7468" w:rsidRPr="00BF7468" w:rsidRDefault="00BF7468" w:rsidP="00BF7468"/>
    <w:p w14:paraId="7DBAA2B6" w14:textId="30E39D6B" w:rsidR="00121A00" w:rsidRDefault="001131DA" w:rsidP="00121A00">
      <w:pPr>
        <w:pStyle w:val="Liststycke"/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Stjänskruvmejsel</w:t>
      </w:r>
      <w:proofErr w:type="spellEnd"/>
    </w:p>
    <w:p w14:paraId="56535E46" w14:textId="0BEEDA9D" w:rsidR="009C6568" w:rsidRPr="001131DA" w:rsidRDefault="0095124B" w:rsidP="004F1FB0">
      <w:pPr>
        <w:pStyle w:val="Liststycke"/>
        <w:numPr>
          <w:ilvl w:val="0"/>
          <w:numId w:val="4"/>
        </w:numPr>
        <w:rPr>
          <w:rFonts w:ascii="HafaForever" w:hAnsi="HafaForever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F734B6" wp14:editId="36CD67D1">
            <wp:simplePos x="0" y="0"/>
            <wp:positionH relativeFrom="margin">
              <wp:posOffset>241935</wp:posOffset>
            </wp:positionH>
            <wp:positionV relativeFrom="paragraph">
              <wp:posOffset>340995</wp:posOffset>
            </wp:positionV>
            <wp:extent cx="2068195" cy="2552700"/>
            <wp:effectExtent l="0" t="0" r="8255" b="0"/>
            <wp:wrapTopAndBottom/>
            <wp:docPr id="1517500107" name="Bildobjekt 15175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00107" name="Bildobjekt 15175001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2552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1DA">
        <w:rPr>
          <w:sz w:val="22"/>
          <w:szCs w:val="22"/>
        </w:rPr>
        <w:t>Skiftnyckel</w:t>
      </w:r>
    </w:p>
    <w:p w14:paraId="64EEA48E" w14:textId="61463C55" w:rsidR="004F1FB0" w:rsidRPr="001131DA" w:rsidRDefault="004F1FB0" w:rsidP="001131DA">
      <w:pPr>
        <w:pStyle w:val="Liststycke"/>
        <w:ind w:left="785"/>
        <w:rPr>
          <w:rFonts w:ascii="HafaForever" w:hAnsi="HafaForever"/>
          <w:sz w:val="22"/>
          <w:szCs w:val="22"/>
        </w:rPr>
      </w:pPr>
    </w:p>
    <w:p w14:paraId="554E0EE8" w14:textId="77777777" w:rsidR="005526EB" w:rsidRPr="00B97069" w:rsidRDefault="005526EB" w:rsidP="004F1FB0">
      <w:pPr>
        <w:pStyle w:val="Liststycke"/>
        <w:numPr>
          <w:ilvl w:val="0"/>
          <w:numId w:val="3"/>
        </w:numPr>
        <w:spacing w:line="240" w:lineRule="auto"/>
        <w:rPr>
          <w:rFonts w:cs="Arial"/>
          <w:b/>
          <w:sz w:val="40"/>
          <w:szCs w:val="40"/>
        </w:rPr>
      </w:pPr>
    </w:p>
    <w:p w14:paraId="47038056" w14:textId="080AA7A4" w:rsidR="009C6568" w:rsidRDefault="00BF7468" w:rsidP="009C6568">
      <w:pPr>
        <w:rPr>
          <w:sz w:val="22"/>
          <w:szCs w:val="22"/>
        </w:rPr>
      </w:pPr>
      <w:r>
        <w:rPr>
          <w:sz w:val="22"/>
          <w:szCs w:val="22"/>
        </w:rPr>
        <w:t xml:space="preserve">Man fäster spolventilen i muttern genom att skruva muttern motsols underifrån eller spolventilen motsols inifrån </w:t>
      </w:r>
      <w:proofErr w:type="spellStart"/>
      <w:r>
        <w:rPr>
          <w:sz w:val="22"/>
          <w:szCs w:val="22"/>
        </w:rPr>
        <w:t>sisternen</w:t>
      </w:r>
      <w:proofErr w:type="spellEnd"/>
      <w:r>
        <w:rPr>
          <w:sz w:val="22"/>
          <w:szCs w:val="22"/>
        </w:rPr>
        <w:t>.</w:t>
      </w:r>
    </w:p>
    <w:p w14:paraId="10AF363E" w14:textId="6E6BF193" w:rsidR="00BF7468" w:rsidRDefault="00BF7468" w:rsidP="009C6568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43EC9F" wp14:editId="563B5E31">
            <wp:simplePos x="0" y="0"/>
            <wp:positionH relativeFrom="column">
              <wp:posOffset>212725</wp:posOffset>
            </wp:positionH>
            <wp:positionV relativeFrom="paragraph">
              <wp:posOffset>187960</wp:posOffset>
            </wp:positionV>
            <wp:extent cx="2134870" cy="2450465"/>
            <wp:effectExtent l="0" t="0" r="0" b="6985"/>
            <wp:wrapTopAndBottom/>
            <wp:docPr id="2140111988" name="Bildobjekt 214011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111988" name="Bildobjekt 21401119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D0E71" w14:textId="63C60C77" w:rsidR="00BF7468" w:rsidRDefault="00BF7468" w:rsidP="009C6568">
      <w:pPr>
        <w:rPr>
          <w:sz w:val="22"/>
          <w:szCs w:val="22"/>
        </w:rPr>
      </w:pPr>
    </w:p>
    <w:p w14:paraId="06CC591E" w14:textId="77777777" w:rsidR="00BF7468" w:rsidRDefault="00BF7468" w:rsidP="009C6568">
      <w:pPr>
        <w:rPr>
          <w:sz w:val="22"/>
          <w:szCs w:val="22"/>
        </w:rPr>
      </w:pPr>
    </w:p>
    <w:p w14:paraId="42AE638B" w14:textId="77777777" w:rsidR="00EB4169" w:rsidRDefault="00EB4169" w:rsidP="009C6568">
      <w:pPr>
        <w:rPr>
          <w:b/>
          <w:bCs/>
          <w:sz w:val="40"/>
          <w:szCs w:val="40"/>
        </w:rPr>
      </w:pPr>
    </w:p>
    <w:p w14:paraId="17D94BF7" w14:textId="72F52C38" w:rsidR="00BF7468" w:rsidRPr="00EB4169" w:rsidRDefault="00EB4169" w:rsidP="009C6568">
      <w:pPr>
        <w:rPr>
          <w:b/>
          <w:bCs/>
          <w:sz w:val="40"/>
          <w:szCs w:val="40"/>
        </w:rPr>
      </w:pPr>
      <w:r w:rsidRPr="00EB4169">
        <w:rPr>
          <w:b/>
          <w:bCs/>
          <w:sz w:val="40"/>
          <w:szCs w:val="40"/>
        </w:rPr>
        <w:t>2.</w:t>
      </w:r>
    </w:p>
    <w:p w14:paraId="7A03CD02" w14:textId="4C7CA02D" w:rsidR="00BF7468" w:rsidRDefault="00BF7468" w:rsidP="009C6568">
      <w:pPr>
        <w:rPr>
          <w:sz w:val="22"/>
          <w:szCs w:val="22"/>
        </w:rPr>
      </w:pPr>
      <w:r>
        <w:rPr>
          <w:sz w:val="22"/>
          <w:szCs w:val="22"/>
        </w:rPr>
        <w:t xml:space="preserve">Lägg sedan på </w:t>
      </w:r>
      <w:proofErr w:type="spellStart"/>
      <w:r>
        <w:rPr>
          <w:sz w:val="22"/>
          <w:szCs w:val="22"/>
        </w:rPr>
        <w:t>si</w:t>
      </w:r>
      <w:r w:rsidR="00EB4169">
        <w:rPr>
          <w:sz w:val="22"/>
          <w:szCs w:val="22"/>
        </w:rPr>
        <w:t>s</w:t>
      </w:r>
      <w:r>
        <w:rPr>
          <w:sz w:val="22"/>
          <w:szCs w:val="22"/>
        </w:rPr>
        <w:t>ternlocket</w:t>
      </w:r>
      <w:proofErr w:type="spellEnd"/>
      <w:r>
        <w:rPr>
          <w:sz w:val="22"/>
          <w:szCs w:val="22"/>
        </w:rPr>
        <w:t xml:space="preserve"> och skruva i spolknappen uppifrån</w:t>
      </w:r>
      <w:r w:rsidR="00EB4169">
        <w:rPr>
          <w:sz w:val="22"/>
          <w:szCs w:val="22"/>
        </w:rPr>
        <w:t>.</w:t>
      </w:r>
    </w:p>
    <w:p w14:paraId="7371B1EF" w14:textId="77777777" w:rsidR="00BF7468" w:rsidRPr="00CC6E64" w:rsidRDefault="00BF7468" w:rsidP="009C6568">
      <w:pPr>
        <w:rPr>
          <w:sz w:val="22"/>
          <w:szCs w:val="22"/>
        </w:rPr>
      </w:pPr>
    </w:p>
    <w:p w14:paraId="0F2B4E91" w14:textId="6BC411BC" w:rsidR="00620AE1" w:rsidRDefault="00620AE1" w:rsidP="009C6568"/>
    <w:p w14:paraId="0C1C0601" w14:textId="214FEBA8" w:rsidR="005526EB" w:rsidRDefault="00620AE1" w:rsidP="009C6568">
      <w:pPr>
        <w:spacing w:line="240" w:lineRule="auto"/>
        <w:rPr>
          <w:rFonts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E9B1B44" wp14:editId="01F1F423">
            <wp:extent cx="2146463" cy="2390775"/>
            <wp:effectExtent l="0" t="0" r="635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837" cy="239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BCE">
        <w:rPr>
          <w:rFonts w:cs="Arial"/>
          <w:b/>
          <w:sz w:val="22"/>
          <w:szCs w:val="22"/>
        </w:rPr>
        <w:tab/>
      </w:r>
    </w:p>
    <w:p w14:paraId="17D68812" w14:textId="77777777" w:rsidR="00731BCE" w:rsidRDefault="00731BCE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522A4424" w14:textId="77777777" w:rsidR="00731BCE" w:rsidRDefault="00731BCE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2E154B04" w14:textId="77777777" w:rsidR="00E87198" w:rsidRDefault="00E87198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4ACD514A" w14:textId="77777777" w:rsidR="00E87198" w:rsidRDefault="00E87198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477AB706" w14:textId="77777777" w:rsidR="00E87198" w:rsidRDefault="00E87198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30E7A3BC" w14:textId="291D365E" w:rsidR="00F8068A" w:rsidRPr="00EB4169" w:rsidRDefault="00EB4169" w:rsidP="00EB4169">
      <w:pPr>
        <w:spacing w:line="240" w:lineRule="auto"/>
        <w:ind w:left="142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3.</w:t>
      </w:r>
    </w:p>
    <w:p w14:paraId="7A260EF3" w14:textId="1AB14FEC" w:rsidR="00FC1AF0" w:rsidRDefault="00EB4169" w:rsidP="00FC1AF0">
      <w:pPr>
        <w:rPr>
          <w:sz w:val="22"/>
          <w:szCs w:val="22"/>
        </w:rPr>
      </w:pPr>
      <w:r>
        <w:rPr>
          <w:sz w:val="22"/>
          <w:szCs w:val="22"/>
        </w:rPr>
        <w:t>Spolventilen skall vara korrekt inställd från fabrik enligt följande inställningar:</w:t>
      </w:r>
    </w:p>
    <w:p w14:paraId="0A9409DE" w14:textId="747F0A88" w:rsidR="00EB4169" w:rsidRPr="00E87198" w:rsidRDefault="00EB4169" w:rsidP="00FC1AF0">
      <w:pPr>
        <w:rPr>
          <w:sz w:val="22"/>
          <w:szCs w:val="22"/>
        </w:rPr>
      </w:pPr>
      <w:r>
        <w:rPr>
          <w:sz w:val="22"/>
          <w:szCs w:val="22"/>
        </w:rPr>
        <w:t xml:space="preserve">Bild 1: </w:t>
      </w:r>
      <w:r w:rsidRPr="00EB4169">
        <w:rPr>
          <w:b/>
          <w:bCs/>
          <w:sz w:val="22"/>
          <w:szCs w:val="22"/>
        </w:rPr>
        <w:t>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Bild 2: </w:t>
      </w:r>
      <w:r w:rsidRPr="00EB4169">
        <w:rPr>
          <w:b/>
          <w:bCs/>
          <w:sz w:val="22"/>
          <w:szCs w:val="22"/>
        </w:rPr>
        <w:t>18</w:t>
      </w:r>
    </w:p>
    <w:p w14:paraId="5B2EB566" w14:textId="77777777" w:rsidR="00731BCE" w:rsidRPr="00E87198" w:rsidRDefault="00731BCE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40CBEDD6" w14:textId="1A4F3DD6" w:rsidR="00731BCE" w:rsidRDefault="00DC2104" w:rsidP="009C6568">
      <w:pPr>
        <w:spacing w:line="240" w:lineRule="auto"/>
        <w:rPr>
          <w:rFonts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830657B" wp14:editId="693C26F4">
            <wp:extent cx="2667000" cy="26670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784" cy="266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CA9">
        <w:rPr>
          <w:noProof/>
        </w:rPr>
        <w:drawing>
          <wp:inline distT="0" distB="0" distL="0" distR="0" wp14:anchorId="0CE9D276" wp14:editId="5FD0D304">
            <wp:extent cx="2657475" cy="2657475"/>
            <wp:effectExtent l="0" t="0" r="9525" b="952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190" cy="26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F7505" w14:textId="77777777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6669B9EE" w14:textId="77777777" w:rsidR="00731BCE" w:rsidRDefault="00731BCE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4162F1AC" w14:textId="77777777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669D0DE4" w14:textId="77777777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2E254A80" w14:textId="77777777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2CB1017D" w14:textId="77777777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29C60E87" w14:textId="747F9726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  <w:r w:rsidRPr="000F2C8E">
        <w:rPr>
          <w:rFonts w:cs="Arial"/>
          <w:bCs/>
          <w:sz w:val="22"/>
          <w:szCs w:val="22"/>
        </w:rPr>
        <w:lastRenderedPageBreak/>
        <w:t xml:space="preserve">Bild 3: </w:t>
      </w:r>
      <w:r>
        <w:rPr>
          <w:rFonts w:cs="Arial"/>
          <w:b/>
          <w:sz w:val="22"/>
          <w:szCs w:val="22"/>
        </w:rPr>
        <w:t>18</w:t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  <w:t xml:space="preserve">          </w:t>
      </w:r>
      <w:r w:rsidRPr="000F2C8E">
        <w:rPr>
          <w:rFonts w:cs="Arial"/>
          <w:bCs/>
          <w:sz w:val="22"/>
          <w:szCs w:val="22"/>
        </w:rPr>
        <w:t>Bild 4:</w:t>
      </w:r>
      <w:r>
        <w:rPr>
          <w:rFonts w:cs="Arial"/>
          <w:b/>
          <w:sz w:val="22"/>
          <w:szCs w:val="22"/>
        </w:rPr>
        <w:t xml:space="preserve"> </w:t>
      </w:r>
      <w:r w:rsidR="000F2C8E">
        <w:rPr>
          <w:rFonts w:cs="Arial"/>
          <w:b/>
          <w:sz w:val="22"/>
          <w:szCs w:val="22"/>
        </w:rPr>
        <w:t>3</w:t>
      </w:r>
    </w:p>
    <w:p w14:paraId="52309DBE" w14:textId="091C4FF5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2D621D13" w14:textId="157830D8" w:rsidR="00EB4169" w:rsidRDefault="00EB4169" w:rsidP="009C6568">
      <w:pPr>
        <w:spacing w:line="240" w:lineRule="auto"/>
        <w:rPr>
          <w:rFonts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483D277" wp14:editId="120C30C7">
            <wp:extent cx="2886075" cy="2886075"/>
            <wp:effectExtent l="0" t="0" r="9525" b="9525"/>
            <wp:docPr id="1054407182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07182" name="Bildobjekt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4FFE1" wp14:editId="44C1F495">
            <wp:extent cx="2886075" cy="2886075"/>
            <wp:effectExtent l="0" t="0" r="9525" b="9525"/>
            <wp:docPr id="1327690314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90314" name="Bildobjekt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5FC85" w14:textId="43F3CCCA" w:rsidR="00965877" w:rsidRDefault="00965877" w:rsidP="009C6568">
      <w:pPr>
        <w:spacing w:line="240" w:lineRule="auto"/>
        <w:rPr>
          <w:rFonts w:cs="Arial"/>
          <w:b/>
          <w:sz w:val="22"/>
          <w:szCs w:val="22"/>
        </w:rPr>
      </w:pPr>
    </w:p>
    <w:p w14:paraId="7FCBBE28" w14:textId="72084FD8" w:rsidR="00D16697" w:rsidRDefault="00D16697" w:rsidP="00C44A84">
      <w:pPr>
        <w:rPr>
          <w:rFonts w:cs="Arial"/>
          <w:b/>
          <w:sz w:val="22"/>
          <w:szCs w:val="22"/>
        </w:rPr>
      </w:pPr>
    </w:p>
    <w:p w14:paraId="4B4E29E1" w14:textId="7D7FB6C7" w:rsidR="000F2C8E" w:rsidRDefault="00865474" w:rsidP="00C44A84">
      <w:pPr>
        <w:rPr>
          <w:rFonts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5B0ABD" wp14:editId="2D519015">
            <wp:simplePos x="0" y="0"/>
            <wp:positionH relativeFrom="margin">
              <wp:posOffset>-9525</wp:posOffset>
            </wp:positionH>
            <wp:positionV relativeFrom="paragraph">
              <wp:posOffset>209550</wp:posOffset>
            </wp:positionV>
            <wp:extent cx="6305550" cy="5090160"/>
            <wp:effectExtent l="0" t="0" r="0" b="0"/>
            <wp:wrapTopAndBottom/>
            <wp:docPr id="1365647672" name="Bildobjekt 9" descr="En bild som visar text, skiss, rita, kons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47672" name="Bildobjekt 9" descr="En bild som visar text, skiss, rita, kons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C8E" w:rsidRPr="000F2C8E">
        <w:rPr>
          <w:rFonts w:cs="Arial"/>
          <w:b/>
          <w:sz w:val="40"/>
          <w:szCs w:val="40"/>
        </w:rPr>
        <w:t>4.</w:t>
      </w:r>
      <w:r w:rsidR="000F2C8E">
        <w:rPr>
          <w:rFonts w:cs="Arial"/>
          <w:b/>
          <w:sz w:val="40"/>
          <w:szCs w:val="40"/>
        </w:rPr>
        <w:t xml:space="preserve"> </w:t>
      </w:r>
      <w:r w:rsidR="000F2C8E" w:rsidRPr="00865474">
        <w:rPr>
          <w:rFonts w:cs="Arial"/>
          <w:bCs/>
          <w:sz w:val="22"/>
          <w:szCs w:val="22"/>
        </w:rPr>
        <w:t>Se</w:t>
      </w:r>
      <w:r w:rsidRPr="00865474">
        <w:rPr>
          <w:rFonts w:cs="Arial"/>
          <w:bCs/>
          <w:sz w:val="22"/>
          <w:szCs w:val="22"/>
        </w:rPr>
        <w:t xml:space="preserve"> även</w:t>
      </w:r>
      <w:r w:rsidR="000F2C8E" w:rsidRPr="00865474">
        <w:rPr>
          <w:rFonts w:cs="Arial"/>
          <w:bCs/>
          <w:sz w:val="22"/>
          <w:szCs w:val="22"/>
        </w:rPr>
        <w:t xml:space="preserve"> bifogad</w:t>
      </w:r>
      <w:r w:rsidRPr="00865474">
        <w:rPr>
          <w:rFonts w:cs="Arial"/>
          <w:bCs/>
          <w:sz w:val="22"/>
          <w:szCs w:val="22"/>
        </w:rPr>
        <w:t>e bilder på monteringsanvisningen som medföljer</w:t>
      </w:r>
      <w:r>
        <w:rPr>
          <w:rFonts w:cs="Arial"/>
          <w:bCs/>
          <w:sz w:val="22"/>
          <w:szCs w:val="22"/>
        </w:rPr>
        <w:t>:</w:t>
      </w:r>
    </w:p>
    <w:p w14:paraId="509DDB20" w14:textId="664844AE" w:rsidR="00865474" w:rsidRDefault="00865474" w:rsidP="00C44A84">
      <w:pPr>
        <w:rPr>
          <w:sz w:val="40"/>
          <w:szCs w:val="40"/>
        </w:rPr>
      </w:pPr>
    </w:p>
    <w:p w14:paraId="3F2518A0" w14:textId="771B7A9F" w:rsidR="00865474" w:rsidRPr="00865474" w:rsidRDefault="00865474" w:rsidP="00865474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D3319D6" wp14:editId="7970A86E">
            <wp:simplePos x="0" y="0"/>
            <wp:positionH relativeFrom="column">
              <wp:posOffset>-304800</wp:posOffset>
            </wp:positionH>
            <wp:positionV relativeFrom="paragraph">
              <wp:posOffset>207645</wp:posOffset>
            </wp:positionV>
            <wp:extent cx="6524625" cy="6524625"/>
            <wp:effectExtent l="0" t="0" r="9525" b="9525"/>
            <wp:wrapTopAndBottom/>
            <wp:docPr id="362007130" name="Bildobjekt 10" descr="En bild som visar rita, text, skiss, kons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07130" name="Bildobjekt 10" descr="En bild som visar rita, text, skiss, kons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5474" w:rsidRPr="00865474" w:rsidSect="00F40BAA">
      <w:headerReference w:type="default" r:id="rId17"/>
      <w:footerReference w:type="default" r:id="rId18"/>
      <w:pgSz w:w="11906" w:h="16838"/>
      <w:pgMar w:top="1440" w:right="1080" w:bottom="1440" w:left="108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2EB3" w14:textId="77777777" w:rsidR="00790F67" w:rsidRDefault="00790F67">
      <w:r>
        <w:separator/>
      </w:r>
    </w:p>
  </w:endnote>
  <w:endnote w:type="continuationSeparator" w:id="0">
    <w:p w14:paraId="372632DA" w14:textId="77777777" w:rsidR="00790F67" w:rsidRDefault="0079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faForever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09141F5-844F-43BD-85C4-EF3029A6DF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128FC00-2108-4718-A7AC-6BC86EEE6B73}"/>
  </w:font>
  <w:font w:name="Hafa4everRg">
    <w:altName w:val="Cambria"/>
    <w:panose1 w:val="02000603000000000000"/>
    <w:charset w:val="00"/>
    <w:family w:val="modern"/>
    <w:notTrueType/>
    <w:pitch w:val="variable"/>
    <w:sig w:usb0="800000AF" w:usb1="40002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DE55F8D-7587-4584-9C0C-0B1B5963F5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5AF6" w14:textId="430320CB" w:rsidR="00731BCE" w:rsidRPr="00D71782" w:rsidRDefault="00CF359A" w:rsidP="00731BCE">
    <w:pPr>
      <w:pStyle w:val="Sidfot"/>
      <w:jc w:val="center"/>
      <w:rPr>
        <w:rFonts w:ascii="Hafa4everRg" w:hAnsi="Hafa4everRg"/>
        <w:sz w:val="14"/>
        <w:szCs w:val="14"/>
      </w:rPr>
    </w:pPr>
    <w:r>
      <w:rPr>
        <w:rFonts w:ascii="Hafa4everRg" w:hAnsi="Hafa4everRg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64BF98" wp14:editId="768288D4">
              <wp:simplePos x="0" y="0"/>
              <wp:positionH relativeFrom="margin">
                <wp:align>center</wp:align>
              </wp:positionH>
              <wp:positionV relativeFrom="paragraph">
                <wp:posOffset>-257695</wp:posOffset>
              </wp:positionV>
              <wp:extent cx="6334298" cy="0"/>
              <wp:effectExtent l="0" t="19050" r="28575" b="19050"/>
              <wp:wrapNone/>
              <wp:docPr id="769598261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4298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8CE384" id="Rak koppling 2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0.3pt" to="498.75pt,-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" strokecolor="#7f7f7f [1612]" strokeweight="2.25pt">
              <w10:wrap anchorx="margin"/>
            </v:line>
          </w:pict>
        </mc:Fallback>
      </mc:AlternateContent>
    </w:r>
    <w:r w:rsidR="00731BCE">
      <w:rPr>
        <w:rFonts w:ascii="Hafa4everRg" w:hAnsi="Hafa4everRg"/>
        <w:sz w:val="14"/>
        <w:szCs w:val="14"/>
      </w:rPr>
      <w:fldChar w:fldCharType="begin"/>
    </w:r>
    <w:r w:rsidR="00731BCE">
      <w:rPr>
        <w:rFonts w:ascii="Hafa4everRg" w:hAnsi="Hafa4everRg"/>
        <w:sz w:val="14"/>
        <w:szCs w:val="14"/>
      </w:rPr>
      <w:instrText xml:space="preserve"> PAGE   \* MERGEFORMAT </w:instrText>
    </w:r>
    <w:r w:rsidR="00731BCE">
      <w:rPr>
        <w:rFonts w:ascii="Hafa4everRg" w:hAnsi="Hafa4everRg"/>
        <w:sz w:val="14"/>
        <w:szCs w:val="14"/>
      </w:rPr>
      <w:fldChar w:fldCharType="separate"/>
    </w:r>
    <w:r w:rsidR="00731BCE">
      <w:rPr>
        <w:rFonts w:ascii="Hafa4everRg" w:hAnsi="Hafa4everRg"/>
        <w:sz w:val="14"/>
        <w:szCs w:val="14"/>
      </w:rPr>
      <w:t>1</w:t>
    </w:r>
    <w:r w:rsidR="00731BCE">
      <w:rPr>
        <w:rFonts w:ascii="Hafa4everRg" w:hAnsi="Hafa4everRg"/>
        <w:sz w:val="14"/>
        <w:szCs w:val="14"/>
      </w:rPr>
      <w:fldChar w:fldCharType="end"/>
    </w:r>
    <w:r w:rsidR="00731BCE">
      <w:rPr>
        <w:rFonts w:ascii="Hafa4everRg" w:hAnsi="Hafa4everRg"/>
        <w:sz w:val="14"/>
        <w:szCs w:val="14"/>
      </w:rPr>
      <w:t>/</w:t>
    </w:r>
    <w:r w:rsidR="00731BCE">
      <w:rPr>
        <w:rFonts w:ascii="Hafa4everRg" w:hAnsi="Hafa4everRg"/>
        <w:sz w:val="14"/>
        <w:szCs w:val="14"/>
      </w:rPr>
      <w:fldChar w:fldCharType="begin"/>
    </w:r>
    <w:r w:rsidR="00731BCE">
      <w:rPr>
        <w:rFonts w:ascii="Hafa4everRg" w:hAnsi="Hafa4everRg"/>
        <w:sz w:val="14"/>
        <w:szCs w:val="14"/>
      </w:rPr>
      <w:instrText xml:space="preserve"> NUMPAGES  \* Arabic  \* MERGEFORMAT </w:instrText>
    </w:r>
    <w:r w:rsidR="00731BCE">
      <w:rPr>
        <w:rFonts w:ascii="Hafa4everRg" w:hAnsi="Hafa4everRg"/>
        <w:sz w:val="14"/>
        <w:szCs w:val="14"/>
      </w:rPr>
      <w:fldChar w:fldCharType="separate"/>
    </w:r>
    <w:r w:rsidR="00731BCE">
      <w:rPr>
        <w:rFonts w:ascii="Hafa4everRg" w:hAnsi="Hafa4everRg"/>
        <w:noProof/>
        <w:sz w:val="14"/>
        <w:szCs w:val="14"/>
      </w:rPr>
      <w:t>1</w:t>
    </w:r>
    <w:r w:rsidR="00731BCE">
      <w:rPr>
        <w:rFonts w:ascii="Hafa4everRg" w:hAnsi="Hafa4everRg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5800" w14:textId="77777777" w:rsidR="00790F67" w:rsidRDefault="00790F67">
      <w:r>
        <w:separator/>
      </w:r>
    </w:p>
  </w:footnote>
  <w:footnote w:type="continuationSeparator" w:id="0">
    <w:p w14:paraId="62DA1D00" w14:textId="77777777" w:rsidR="00790F67" w:rsidRDefault="00790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B1A8" w14:textId="18D7CAB2" w:rsidR="008C5AFD" w:rsidRDefault="00D874A1" w:rsidP="008F5D92">
    <w:pPr>
      <w:pStyle w:val="Sidhuvud"/>
      <w:rPr>
        <w:rFonts w:ascii="Hafa4everRg" w:hAnsi="Hafa4everRg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87DC24" wp14:editId="3DB1D0DE">
              <wp:simplePos x="0" y="0"/>
              <wp:positionH relativeFrom="column">
                <wp:posOffset>5500077</wp:posOffset>
              </wp:positionH>
              <wp:positionV relativeFrom="paragraph">
                <wp:posOffset>12212</wp:posOffset>
              </wp:positionV>
              <wp:extent cx="0" cy="433753"/>
              <wp:effectExtent l="0" t="0" r="38100" b="23495"/>
              <wp:wrapNone/>
              <wp:docPr id="1783967053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375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041349" id="Rak koppling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1pt,.95pt" to="433.1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" strokecolor="black [3040]"/>
          </w:pict>
        </mc:Fallback>
      </mc:AlternateContent>
    </w:r>
    <w:r w:rsidR="008F5D92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22F7E1F" wp14:editId="3F3399A3">
              <wp:simplePos x="0" y="0"/>
              <wp:positionH relativeFrom="column">
                <wp:posOffset>5507355</wp:posOffset>
              </wp:positionH>
              <wp:positionV relativeFrom="paragraph">
                <wp:posOffset>-50165</wp:posOffset>
              </wp:positionV>
              <wp:extent cx="1069571" cy="1404620"/>
              <wp:effectExtent l="0" t="0" r="0" b="0"/>
              <wp:wrapNone/>
              <wp:docPr id="1856680570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57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1AF66" w14:textId="61EEC8F6" w:rsidR="00ED59FC" w:rsidRPr="008F5D92" w:rsidRDefault="00ED59FC" w:rsidP="00ED59FC">
                          <w:pPr>
                            <w:pStyle w:val="Sidhuvud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8F5D92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Rev.</w:t>
                          </w:r>
                          <w:r w:rsidRPr="008F5D92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8F5D92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8F5D92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instrText xml:space="preserve"> DATE   \* MERGEFORMAT </w:instrText>
                          </w:r>
                          <w:r w:rsidRPr="008F5D92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1131DA">
                            <w:rPr>
                              <w:rFonts w:ascii="Hafa4everRg" w:hAnsi="Hafa4everRg"/>
                              <w:noProof/>
                              <w:sz w:val="14"/>
                              <w:szCs w:val="14"/>
                            </w:rPr>
                            <w:t>2026-04-10</w:t>
                          </w:r>
                          <w:r w:rsidRPr="008F5D92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23B7E40F" w14:textId="77777777" w:rsidR="00ED59FC" w:rsidRDefault="00ED59FC" w:rsidP="00ED59FC">
                          <w:pPr>
                            <w:pStyle w:val="Sidhuvud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E52E74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service@hafa.</w:t>
                          </w:r>
                          <w:r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se</w:t>
                          </w:r>
                        </w:p>
                        <w:p w14:paraId="71912F70" w14:textId="31259E57" w:rsidR="00ED59FC" w:rsidRPr="008C5AFD" w:rsidRDefault="00ED59FC" w:rsidP="00ED59FC">
                          <w:pPr>
                            <w:spacing w:line="240" w:lineRule="auto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E52E74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www.hafa.se</w:t>
                          </w:r>
                          <w:r w:rsidRPr="008C5AFD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2F7E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33.65pt;margin-top:-3.95pt;width:84.2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" filled="f" stroked="f">
              <v:textbox style="mso-fit-shape-to-text:t">
                <w:txbxContent>
                  <w:p w14:paraId="02F1AF66" w14:textId="61EEC8F6" w:rsidR="00ED59FC" w:rsidRPr="008F5D92" w:rsidRDefault="00ED59FC" w:rsidP="00ED59FC">
                    <w:pPr>
                      <w:pStyle w:val="Sidhuvud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8F5D92">
                      <w:rPr>
                        <w:rFonts w:ascii="Hafa4everRg" w:hAnsi="Hafa4everRg"/>
                        <w:sz w:val="14"/>
                        <w:szCs w:val="14"/>
                      </w:rPr>
                      <w:t>Rev.</w:t>
                    </w:r>
                    <w:r w:rsidRPr="008F5D92">
                      <w:rPr>
                        <w:sz w:val="14"/>
                        <w:szCs w:val="14"/>
                      </w:rPr>
                      <w:t xml:space="preserve"> </w:t>
                    </w:r>
                    <w:r w:rsidRPr="008F5D92">
                      <w:rPr>
                        <w:rFonts w:ascii="Hafa4everRg" w:hAnsi="Hafa4everRg"/>
                        <w:sz w:val="14"/>
                        <w:szCs w:val="14"/>
                      </w:rPr>
                      <w:fldChar w:fldCharType="begin"/>
                    </w:r>
                    <w:r w:rsidRPr="008F5D92">
                      <w:rPr>
                        <w:rFonts w:ascii="Hafa4everRg" w:hAnsi="Hafa4everRg"/>
                        <w:sz w:val="14"/>
                        <w:szCs w:val="14"/>
                      </w:rPr>
                      <w:instrText xml:space="preserve"> DATE   \* MERGEFORMAT </w:instrText>
                    </w:r>
                    <w:r w:rsidRPr="008F5D92">
                      <w:rPr>
                        <w:rFonts w:ascii="Hafa4everRg" w:hAnsi="Hafa4everRg"/>
                        <w:sz w:val="14"/>
                        <w:szCs w:val="14"/>
                      </w:rPr>
                      <w:fldChar w:fldCharType="separate"/>
                    </w:r>
                    <w:r w:rsidR="001131DA">
                      <w:rPr>
                        <w:rFonts w:ascii="Hafa4everRg" w:hAnsi="Hafa4everRg"/>
                        <w:noProof/>
                        <w:sz w:val="14"/>
                        <w:szCs w:val="14"/>
                      </w:rPr>
                      <w:t>2026-04-10</w:t>
                    </w:r>
                    <w:r w:rsidRPr="008F5D92">
                      <w:rPr>
                        <w:rFonts w:ascii="Hafa4everRg" w:hAnsi="Hafa4everRg"/>
                        <w:sz w:val="14"/>
                        <w:szCs w:val="14"/>
                      </w:rPr>
                      <w:fldChar w:fldCharType="end"/>
                    </w:r>
                  </w:p>
                  <w:p w14:paraId="23B7E40F" w14:textId="77777777" w:rsidR="00ED59FC" w:rsidRDefault="00ED59FC" w:rsidP="00ED59FC">
                    <w:pPr>
                      <w:pStyle w:val="Sidhuvud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E52E74">
                      <w:rPr>
                        <w:rFonts w:ascii="Hafa4everRg" w:hAnsi="Hafa4everRg"/>
                        <w:sz w:val="14"/>
                        <w:szCs w:val="14"/>
                      </w:rPr>
                      <w:t>service@hafa.</w:t>
                    </w:r>
                    <w:r>
                      <w:rPr>
                        <w:rFonts w:ascii="Hafa4everRg" w:hAnsi="Hafa4everRg"/>
                        <w:sz w:val="14"/>
                        <w:szCs w:val="14"/>
                      </w:rPr>
                      <w:t>se</w:t>
                    </w:r>
                  </w:p>
                  <w:p w14:paraId="71912F70" w14:textId="31259E57" w:rsidR="00ED59FC" w:rsidRPr="008C5AFD" w:rsidRDefault="00ED59FC" w:rsidP="00ED59FC">
                    <w:pPr>
                      <w:spacing w:line="240" w:lineRule="auto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E52E74">
                      <w:rPr>
                        <w:rFonts w:ascii="Hafa4everRg" w:hAnsi="Hafa4everRg"/>
                        <w:sz w:val="14"/>
                        <w:szCs w:val="14"/>
                      </w:rPr>
                      <w:t>www.hafa.se</w:t>
                    </w:r>
                    <w:r w:rsidRPr="008C5AFD">
                      <w:rPr>
                        <w:rFonts w:ascii="Hafa4everRg" w:hAnsi="Hafa4everRg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C5AFD">
      <w:rPr>
        <w:noProof/>
      </w:rPr>
      <w:drawing>
        <wp:anchor distT="0" distB="0" distL="114300" distR="114300" simplePos="0" relativeHeight="251658240" behindDoc="0" locked="0" layoutInCell="1" allowOverlap="1" wp14:anchorId="276EF9F9" wp14:editId="690D262E">
          <wp:simplePos x="0" y="0"/>
          <wp:positionH relativeFrom="column">
            <wp:posOffset>28113</wp:posOffset>
          </wp:positionH>
          <wp:positionV relativeFrom="paragraph">
            <wp:posOffset>5253</wp:posOffset>
          </wp:positionV>
          <wp:extent cx="581025" cy="233872"/>
          <wp:effectExtent l="0" t="0" r="0" b="0"/>
          <wp:wrapNone/>
          <wp:docPr id="1863558505" name="Bild 1" descr="Hafa PMS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fa PMS1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233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AFD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4C1AF2" wp14:editId="3999E6C5">
              <wp:simplePos x="0" y="0"/>
              <wp:positionH relativeFrom="column">
                <wp:posOffset>4400550</wp:posOffset>
              </wp:positionH>
              <wp:positionV relativeFrom="paragraph">
                <wp:posOffset>-49530</wp:posOffset>
              </wp:positionV>
              <wp:extent cx="1069571" cy="1404620"/>
              <wp:effectExtent l="0" t="0" r="0" b="5715"/>
              <wp:wrapNone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57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D93DC" w14:textId="2017B30B" w:rsidR="00EA46EC" w:rsidRPr="008C5AFD" w:rsidRDefault="00EA46EC" w:rsidP="00FA3558">
                          <w:pPr>
                            <w:spacing w:line="240" w:lineRule="auto"/>
                            <w:jc w:val="right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8C5AFD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Hafa badrum</w:t>
                          </w:r>
                        </w:p>
                        <w:p w14:paraId="504228A3" w14:textId="1552D557" w:rsidR="00EA46EC" w:rsidRPr="008C5AFD" w:rsidRDefault="00EA46EC" w:rsidP="00FA3558">
                          <w:pPr>
                            <w:spacing w:line="240" w:lineRule="auto"/>
                            <w:jc w:val="right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8C5AFD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Box 525</w:t>
                          </w:r>
                        </w:p>
                        <w:p w14:paraId="17DE44FE" w14:textId="5A5418EC" w:rsidR="00EA46EC" w:rsidRPr="008C5AFD" w:rsidRDefault="00EA46EC" w:rsidP="00FA3558">
                          <w:pPr>
                            <w:spacing w:line="240" w:lineRule="auto"/>
                            <w:jc w:val="right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8C5AFD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301 80 Halmstad</w:t>
                          </w:r>
                        </w:p>
                        <w:p w14:paraId="12389668" w14:textId="1417848E" w:rsidR="00EA46EC" w:rsidRPr="008C5AFD" w:rsidRDefault="00EA46EC" w:rsidP="00FA3558">
                          <w:pPr>
                            <w:spacing w:line="240" w:lineRule="auto"/>
                            <w:jc w:val="right"/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</w:pPr>
                          <w:r w:rsidRPr="008C5AFD">
                            <w:rPr>
                              <w:rFonts w:ascii="Hafa4everRg" w:hAnsi="Hafa4everRg"/>
                              <w:sz w:val="14"/>
                              <w:szCs w:val="14"/>
                            </w:rPr>
                            <w:t>Sweden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34C1AF2" id="_x0000_s1027" type="#_x0000_t202" style="position:absolute;margin-left:346.5pt;margin-top:-3.9pt;width:84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" filled="f" stroked="f">
              <v:textbox style="mso-fit-shape-to-text:t">
                <w:txbxContent>
                  <w:p w14:paraId="193D93DC" w14:textId="2017B30B" w:rsidR="00EA46EC" w:rsidRPr="008C5AFD" w:rsidRDefault="00EA46EC" w:rsidP="00FA3558">
                    <w:pPr>
                      <w:spacing w:line="240" w:lineRule="auto"/>
                      <w:jc w:val="right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8C5AFD">
                      <w:rPr>
                        <w:rFonts w:ascii="Hafa4everRg" w:hAnsi="Hafa4everRg"/>
                        <w:sz w:val="14"/>
                        <w:szCs w:val="14"/>
                      </w:rPr>
                      <w:t>Hafa badrum</w:t>
                    </w:r>
                  </w:p>
                  <w:p w14:paraId="504228A3" w14:textId="1552D557" w:rsidR="00EA46EC" w:rsidRPr="008C5AFD" w:rsidRDefault="00EA46EC" w:rsidP="00FA3558">
                    <w:pPr>
                      <w:spacing w:line="240" w:lineRule="auto"/>
                      <w:jc w:val="right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8C5AFD">
                      <w:rPr>
                        <w:rFonts w:ascii="Hafa4everRg" w:hAnsi="Hafa4everRg"/>
                        <w:sz w:val="14"/>
                        <w:szCs w:val="14"/>
                      </w:rPr>
                      <w:t>Box 525</w:t>
                    </w:r>
                  </w:p>
                  <w:p w14:paraId="17DE44FE" w14:textId="5A5418EC" w:rsidR="00EA46EC" w:rsidRPr="008C5AFD" w:rsidRDefault="00EA46EC" w:rsidP="00FA3558">
                    <w:pPr>
                      <w:spacing w:line="240" w:lineRule="auto"/>
                      <w:jc w:val="right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8C5AFD">
                      <w:rPr>
                        <w:rFonts w:ascii="Hafa4everRg" w:hAnsi="Hafa4everRg"/>
                        <w:sz w:val="14"/>
                        <w:szCs w:val="14"/>
                      </w:rPr>
                      <w:t>301 80 Halmstad</w:t>
                    </w:r>
                  </w:p>
                  <w:p w14:paraId="12389668" w14:textId="1417848E" w:rsidR="00EA46EC" w:rsidRPr="008C5AFD" w:rsidRDefault="00EA46EC" w:rsidP="00FA3558">
                    <w:pPr>
                      <w:spacing w:line="240" w:lineRule="auto"/>
                      <w:jc w:val="right"/>
                      <w:rPr>
                        <w:rFonts w:ascii="Hafa4everRg" w:hAnsi="Hafa4everRg"/>
                        <w:sz w:val="14"/>
                        <w:szCs w:val="14"/>
                      </w:rPr>
                    </w:pPr>
                    <w:r w:rsidRPr="008C5AFD">
                      <w:rPr>
                        <w:rFonts w:ascii="Hafa4everRg" w:hAnsi="Hafa4everRg"/>
                        <w:sz w:val="14"/>
                        <w:szCs w:val="14"/>
                      </w:rPr>
                      <w:t>Sweden</w:t>
                    </w:r>
                  </w:p>
                </w:txbxContent>
              </v:textbox>
            </v:shape>
          </w:pict>
        </mc:Fallback>
      </mc:AlternateContent>
    </w:r>
  </w:p>
  <w:p w14:paraId="4C549EF3" w14:textId="30014078" w:rsidR="001F4D83" w:rsidRDefault="001F4D83" w:rsidP="006B1196">
    <w:pPr>
      <w:pStyle w:val="Sidhuvud"/>
      <w:jc w:val="right"/>
      <w:rPr>
        <w:rFonts w:ascii="Hafa4everRg" w:hAnsi="Hafa4everRg"/>
        <w:sz w:val="14"/>
        <w:szCs w:val="14"/>
      </w:rPr>
    </w:pPr>
  </w:p>
  <w:p w14:paraId="535353B2" w14:textId="77777777" w:rsidR="008F5D92" w:rsidRPr="006B1196" w:rsidRDefault="008F5D92" w:rsidP="006B1196">
    <w:pPr>
      <w:pStyle w:val="Sidhuvud"/>
      <w:jc w:val="right"/>
      <w:rPr>
        <w:rFonts w:ascii="Hafa4everRg" w:hAnsi="Hafa4everRg"/>
        <w:sz w:val="14"/>
        <w:szCs w:val="14"/>
      </w:rPr>
    </w:pPr>
  </w:p>
  <w:p w14:paraId="79D57FFB" w14:textId="7844C6D2" w:rsidR="005D3ECE" w:rsidRPr="008C5AFD" w:rsidRDefault="008C5AFD" w:rsidP="00D6017A">
    <w:pPr>
      <w:pStyle w:val="Sidhuvud"/>
      <w:rPr>
        <w:rFonts w:ascii="Hafa4everRg" w:hAnsi="Hafa4everRg"/>
      </w:rPr>
    </w:pPr>
    <w:r w:rsidRPr="008C5AFD">
      <w:rPr>
        <w:rFonts w:ascii="Hafa4everRg" w:hAnsi="Hafa4everRg"/>
      </w:rPr>
      <w:t>Servicemanual</w:t>
    </w:r>
  </w:p>
  <w:p w14:paraId="39932D44" w14:textId="07A69329" w:rsidR="00D6017A" w:rsidRPr="00D6017A" w:rsidRDefault="008C5AFD" w:rsidP="00D6017A">
    <w:pPr>
      <w:pStyle w:val="Sidhuvud"/>
      <w:rPr>
        <w:rFonts w:ascii="Hafa4everRg" w:hAnsi="Hafa4everRg"/>
        <w:sz w:val="14"/>
        <w:szCs w:val="14"/>
      </w:rPr>
    </w:pPr>
    <w:r>
      <w:rPr>
        <w:rFonts w:ascii="Hafa4everRg" w:hAnsi="Hafa4everRg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D41442" wp14:editId="4CEC1AAD">
              <wp:simplePos x="0" y="0"/>
              <wp:positionH relativeFrom="column">
                <wp:posOffset>-1710</wp:posOffset>
              </wp:positionH>
              <wp:positionV relativeFrom="paragraph">
                <wp:posOffset>94859</wp:posOffset>
              </wp:positionV>
              <wp:extent cx="6334298" cy="0"/>
              <wp:effectExtent l="0" t="19050" r="28575" b="19050"/>
              <wp:wrapNone/>
              <wp:docPr id="419779231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4298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014E2E" id="Rak koppling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7.45pt" to="498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" strokecolor="#7f7f7f [1612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38A9"/>
    <w:multiLevelType w:val="hybridMultilevel"/>
    <w:tmpl w:val="E8546CC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786A23"/>
    <w:multiLevelType w:val="hybridMultilevel"/>
    <w:tmpl w:val="03623B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1861E9"/>
    <w:multiLevelType w:val="hybridMultilevel"/>
    <w:tmpl w:val="BE0C8792"/>
    <w:lvl w:ilvl="0" w:tplc="041D000F">
      <w:start w:val="1"/>
      <w:numFmt w:val="decimal"/>
      <w:lvlText w:val="%1."/>
      <w:lvlJc w:val="left"/>
      <w:pPr>
        <w:ind w:left="502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D25C76"/>
    <w:multiLevelType w:val="hybridMultilevel"/>
    <w:tmpl w:val="BEA8D840"/>
    <w:lvl w:ilvl="0" w:tplc="041D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47540088">
    <w:abstractNumId w:val="1"/>
  </w:num>
  <w:num w:numId="2" w16cid:durableId="1765761252">
    <w:abstractNumId w:val="0"/>
  </w:num>
  <w:num w:numId="3" w16cid:durableId="546769205">
    <w:abstractNumId w:val="2"/>
  </w:num>
  <w:num w:numId="4" w16cid:durableId="1129131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7A"/>
    <w:rsid w:val="0005133A"/>
    <w:rsid w:val="000B7096"/>
    <w:rsid w:val="000F2C8E"/>
    <w:rsid w:val="000F3A6A"/>
    <w:rsid w:val="001131DA"/>
    <w:rsid w:val="00121A00"/>
    <w:rsid w:val="001B1DD8"/>
    <w:rsid w:val="001D50DD"/>
    <w:rsid w:val="001E722C"/>
    <w:rsid w:val="001E7520"/>
    <w:rsid w:val="001F4D83"/>
    <w:rsid w:val="00237D8D"/>
    <w:rsid w:val="002518BA"/>
    <w:rsid w:val="00261052"/>
    <w:rsid w:val="0027026D"/>
    <w:rsid w:val="00311A45"/>
    <w:rsid w:val="003525B5"/>
    <w:rsid w:val="003605EF"/>
    <w:rsid w:val="00374222"/>
    <w:rsid w:val="003B76C3"/>
    <w:rsid w:val="004030E1"/>
    <w:rsid w:val="00417E05"/>
    <w:rsid w:val="00440AC3"/>
    <w:rsid w:val="004C312C"/>
    <w:rsid w:val="004C4DB1"/>
    <w:rsid w:val="004E37FA"/>
    <w:rsid w:val="004F1FB0"/>
    <w:rsid w:val="005515B1"/>
    <w:rsid w:val="005526EB"/>
    <w:rsid w:val="005C357E"/>
    <w:rsid w:val="005D3ECE"/>
    <w:rsid w:val="005F01CE"/>
    <w:rsid w:val="0061506F"/>
    <w:rsid w:val="00617BAD"/>
    <w:rsid w:val="00620AE1"/>
    <w:rsid w:val="006271F8"/>
    <w:rsid w:val="006330AD"/>
    <w:rsid w:val="006532B0"/>
    <w:rsid w:val="00693F73"/>
    <w:rsid w:val="0069413F"/>
    <w:rsid w:val="006A3A9D"/>
    <w:rsid w:val="006B1196"/>
    <w:rsid w:val="006D689D"/>
    <w:rsid w:val="007271DF"/>
    <w:rsid w:val="00731BCE"/>
    <w:rsid w:val="007364C6"/>
    <w:rsid w:val="00760A08"/>
    <w:rsid w:val="00790F67"/>
    <w:rsid w:val="007B550F"/>
    <w:rsid w:val="007C2AF9"/>
    <w:rsid w:val="007D3014"/>
    <w:rsid w:val="007F0CA9"/>
    <w:rsid w:val="0080782C"/>
    <w:rsid w:val="00865474"/>
    <w:rsid w:val="008C5AFD"/>
    <w:rsid w:val="008F5D92"/>
    <w:rsid w:val="00902168"/>
    <w:rsid w:val="0093582D"/>
    <w:rsid w:val="00945A2F"/>
    <w:rsid w:val="0095124B"/>
    <w:rsid w:val="00957627"/>
    <w:rsid w:val="00964E68"/>
    <w:rsid w:val="00965877"/>
    <w:rsid w:val="00986FED"/>
    <w:rsid w:val="009C6568"/>
    <w:rsid w:val="009D388B"/>
    <w:rsid w:val="009E6F5A"/>
    <w:rsid w:val="00A300F5"/>
    <w:rsid w:val="00A414B4"/>
    <w:rsid w:val="00A81D17"/>
    <w:rsid w:val="00AB7487"/>
    <w:rsid w:val="00B34629"/>
    <w:rsid w:val="00B97069"/>
    <w:rsid w:val="00BE151B"/>
    <w:rsid w:val="00BF7468"/>
    <w:rsid w:val="00C305AF"/>
    <w:rsid w:val="00C42623"/>
    <w:rsid w:val="00C44A84"/>
    <w:rsid w:val="00C609F1"/>
    <w:rsid w:val="00C87F94"/>
    <w:rsid w:val="00CB00FB"/>
    <w:rsid w:val="00CC0AFC"/>
    <w:rsid w:val="00CC5F97"/>
    <w:rsid w:val="00CC6E64"/>
    <w:rsid w:val="00CF359A"/>
    <w:rsid w:val="00D16697"/>
    <w:rsid w:val="00D53247"/>
    <w:rsid w:val="00D6017A"/>
    <w:rsid w:val="00D71782"/>
    <w:rsid w:val="00D874A1"/>
    <w:rsid w:val="00DC2104"/>
    <w:rsid w:val="00E059DB"/>
    <w:rsid w:val="00E35428"/>
    <w:rsid w:val="00E52E74"/>
    <w:rsid w:val="00E87198"/>
    <w:rsid w:val="00EA46EC"/>
    <w:rsid w:val="00EB4169"/>
    <w:rsid w:val="00ED59FC"/>
    <w:rsid w:val="00F40BAA"/>
    <w:rsid w:val="00F46565"/>
    <w:rsid w:val="00F62702"/>
    <w:rsid w:val="00F8068A"/>
    <w:rsid w:val="00FA3558"/>
    <w:rsid w:val="00FC0D58"/>
    <w:rsid w:val="00FC1AF0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32F36A"/>
  <w15:docId w15:val="{95651F16-3266-4C3E-8159-55245870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Westerbergs Brev"/>
    <w:qFormat/>
    <w:rsid w:val="00945A2F"/>
    <w:pPr>
      <w:spacing w:line="288" w:lineRule="exact"/>
    </w:pPr>
    <w:rPr>
      <w:rFonts w:ascii="Arial" w:hAnsi="Arial"/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rFonts w:ascii="HafaForever" w:hAnsi="HafaForever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</w:rPr>
  </w:style>
  <w:style w:type="paragraph" w:styleId="Brdtext">
    <w:name w:val="Body Text"/>
    <w:basedOn w:val="Normal"/>
    <w:pPr>
      <w:spacing w:line="240" w:lineRule="auto"/>
    </w:pPr>
    <w:rPr>
      <w:rFonts w:ascii="HafaForever" w:hAnsi="HafaForever"/>
      <w:sz w:val="20"/>
    </w:rPr>
  </w:style>
  <w:style w:type="character" w:customStyle="1" w:styleId="SidfotChar">
    <w:name w:val="Sidfot Char"/>
    <w:link w:val="Sidfot"/>
    <w:uiPriority w:val="99"/>
    <w:rsid w:val="001D50DD"/>
    <w:rPr>
      <w:sz w:val="24"/>
      <w:szCs w:val="24"/>
    </w:rPr>
  </w:style>
  <w:style w:type="paragraph" w:styleId="Ballongtext">
    <w:name w:val="Balloon Text"/>
    <w:basedOn w:val="Normal"/>
    <w:link w:val="BallongtextChar"/>
    <w:rsid w:val="001D50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50D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1D50D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6017A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qFormat/>
    <w:rsid w:val="00D6017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D60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rsid w:val="005D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5D3EC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5D3E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stycke">
    <w:name w:val="List Paragraph"/>
    <w:basedOn w:val="Normal"/>
    <w:uiPriority w:val="34"/>
    <w:qFormat/>
    <w:rsid w:val="005526EB"/>
    <w:pPr>
      <w:ind w:left="720"/>
      <w:contextualSpacing/>
    </w:pPr>
  </w:style>
  <w:style w:type="character" w:styleId="Diskretbetoning">
    <w:name w:val="Subtle Emphasis"/>
    <w:basedOn w:val="Standardstycketeckensnitt"/>
    <w:uiPriority w:val="19"/>
    <w:qFormat/>
    <w:rsid w:val="00121A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om\hafabg\Dokumentmallar\Hafa\Hafa_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631C4-EA28-4696-8A7B-9E0FD3F2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Hafa_brevmall</Template>
  <TotalTime>4</TotalTime>
  <Pages>4</Pages>
  <Words>114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HDF-BOLAGEN AB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Johansson</dc:creator>
  <cp:lastModifiedBy>David Hoggen</cp:lastModifiedBy>
  <cp:revision>2</cp:revision>
  <cp:lastPrinted>2012-06-21T11:35:00Z</cp:lastPrinted>
  <dcterms:created xsi:type="dcterms:W3CDTF">2026-04-10T07:51:00Z</dcterms:created>
  <dcterms:modified xsi:type="dcterms:W3CDTF">2026-04-10T07:51:00Z</dcterms:modified>
</cp:coreProperties>
</file>